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SRB-B-30024167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Barnim-Kaserne Strausberg, Geb. 118, Herstellung Fledermausquartier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Herstellung Fledermausquartier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